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4E8" w:rsidRPr="006029BC" w:rsidRDefault="00B254E8" w:rsidP="00B254E8">
      <w:pPr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296"/>
        <w:gridCol w:w="3790"/>
        <w:gridCol w:w="1880"/>
        <w:gridCol w:w="1176"/>
        <w:gridCol w:w="970"/>
        <w:gridCol w:w="1297"/>
      </w:tblGrid>
      <w:tr w:rsidR="004E25D6" w:rsidRPr="006029BC" w:rsidTr="004E25D6">
        <w:trPr>
          <w:trHeight w:val="461"/>
          <w:jc w:val="center"/>
        </w:trPr>
        <w:tc>
          <w:tcPr>
            <w:tcW w:w="1293" w:type="dxa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029BC">
              <w:rPr>
                <w:rFonts w:asciiTheme="minorHAnsi" w:hAnsiTheme="minorHAnsi"/>
                <w:b/>
                <w:sz w:val="22"/>
                <w:szCs w:val="22"/>
              </w:rPr>
              <w:t>Article Date</w:t>
            </w:r>
          </w:p>
        </w:tc>
        <w:tc>
          <w:tcPr>
            <w:tcW w:w="3770" w:type="dxa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029BC">
              <w:rPr>
                <w:rFonts w:asciiTheme="minorHAnsi" w:hAnsiTheme="minorHAnsi"/>
                <w:b/>
                <w:sz w:val="22"/>
                <w:szCs w:val="22"/>
              </w:rPr>
              <w:t>Headline</w:t>
            </w:r>
          </w:p>
        </w:tc>
        <w:tc>
          <w:tcPr>
            <w:tcW w:w="1892" w:type="dxa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029BC">
              <w:rPr>
                <w:rFonts w:asciiTheme="minorHAnsi" w:hAnsiTheme="minorHAnsi"/>
                <w:b/>
                <w:sz w:val="22"/>
                <w:szCs w:val="22"/>
              </w:rPr>
              <w:t>Publication</w:t>
            </w:r>
          </w:p>
        </w:tc>
        <w:tc>
          <w:tcPr>
            <w:tcW w:w="1179" w:type="dxa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029BC">
              <w:rPr>
                <w:rFonts w:asciiTheme="minorHAnsi" w:hAnsiTheme="minorHAnsi"/>
                <w:b/>
                <w:sz w:val="22"/>
                <w:szCs w:val="22"/>
              </w:rPr>
              <w:t>Edition</w:t>
            </w:r>
          </w:p>
        </w:tc>
        <w:tc>
          <w:tcPr>
            <w:tcW w:w="978" w:type="dxa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029BC">
              <w:rPr>
                <w:rFonts w:asciiTheme="minorHAnsi" w:hAnsiTheme="minorHAnsi"/>
                <w:b/>
                <w:sz w:val="22"/>
                <w:szCs w:val="22"/>
              </w:rPr>
              <w:t>Page No.</w:t>
            </w:r>
          </w:p>
        </w:tc>
        <w:tc>
          <w:tcPr>
            <w:tcW w:w="1297" w:type="dxa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6029BC">
              <w:rPr>
                <w:rFonts w:asciiTheme="minorHAnsi" w:hAnsiTheme="minorHAnsi"/>
                <w:b/>
                <w:sz w:val="22"/>
                <w:szCs w:val="22"/>
              </w:rPr>
              <w:t>Journalist</w:t>
            </w:r>
          </w:p>
        </w:tc>
      </w:tr>
      <w:tr w:rsidR="00B254E8" w:rsidRPr="006029BC" w:rsidTr="00A67B39">
        <w:trPr>
          <w:trHeight w:val="561"/>
          <w:jc w:val="center"/>
        </w:trPr>
        <w:tc>
          <w:tcPr>
            <w:tcW w:w="10409" w:type="dxa"/>
            <w:gridSpan w:val="6"/>
            <w:shd w:val="clear" w:color="auto" w:fill="D9D9D9" w:themeFill="background1" w:themeFillShade="D9"/>
            <w:vAlign w:val="center"/>
          </w:tcPr>
          <w:p w:rsidR="00B254E8" w:rsidRPr="006029BC" w:rsidRDefault="00BB30CD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Print </w:t>
            </w:r>
          </w:p>
        </w:tc>
      </w:tr>
      <w:tr w:rsidR="00B254E8" w:rsidRPr="006029BC" w:rsidTr="00500847">
        <w:trPr>
          <w:trHeight w:val="561"/>
          <w:jc w:val="center"/>
        </w:trPr>
        <w:tc>
          <w:tcPr>
            <w:tcW w:w="0" w:type="auto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 July</w:t>
            </w:r>
            <w:r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B254E8" w:rsidRPr="006029BC" w:rsidRDefault="006A43F3" w:rsidP="00500847">
            <w:pPr>
              <w:rPr>
                <w:rFonts w:asciiTheme="minorHAnsi" w:hAnsiTheme="minorHAnsi"/>
                <w:sz w:val="22"/>
                <w:szCs w:val="22"/>
              </w:rPr>
            </w:pPr>
            <w:bookmarkStart w:id="1" w:name="Ve411d71b-ba8a-438d-b25f-31dd37443c1c"/>
            <w:bookmarkEnd w:id="1"/>
            <w:r>
              <w:rPr>
                <w:rFonts w:asciiTheme="minorHAnsi" w:hAnsiTheme="minorHAnsi"/>
                <w:sz w:val="22"/>
                <w:szCs w:val="22"/>
              </w:rPr>
              <w:t>Entries invited for TCS IT WIZ contest</w:t>
            </w:r>
          </w:p>
        </w:tc>
        <w:tc>
          <w:tcPr>
            <w:tcW w:w="0" w:type="auto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B24A3">
              <w:rPr>
                <w:rFonts w:asciiTheme="minorHAnsi" w:hAnsiTheme="minorHAnsi"/>
                <w:sz w:val="22"/>
                <w:szCs w:val="22"/>
              </w:rPr>
              <w:t>Deccan Herald</w:t>
            </w:r>
          </w:p>
        </w:tc>
        <w:tc>
          <w:tcPr>
            <w:tcW w:w="0" w:type="auto"/>
            <w:vAlign w:val="center"/>
          </w:tcPr>
          <w:p w:rsidR="00B254E8" w:rsidRPr="006029BC" w:rsidRDefault="009D5529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Bangalore</w:t>
            </w:r>
            <w:r w:rsidR="006C7D7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B254E8" w:rsidRPr="006029BC" w:rsidRDefault="00B254E8" w:rsidP="0050084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</w:p>
        </w:tc>
      </w:tr>
      <w:tr w:rsidR="00C2560C" w:rsidRPr="006029BC" w:rsidTr="00500847">
        <w:trPr>
          <w:trHeight w:val="561"/>
          <w:jc w:val="center"/>
        </w:trPr>
        <w:tc>
          <w:tcPr>
            <w:tcW w:w="0" w:type="auto"/>
            <w:vAlign w:val="center"/>
          </w:tcPr>
          <w:p w:rsidR="00C2560C" w:rsidRPr="00A67B39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67B39">
              <w:rPr>
                <w:rFonts w:asciiTheme="minorHAnsi" w:hAnsiTheme="minorHAnsi"/>
                <w:sz w:val="22"/>
                <w:szCs w:val="22"/>
              </w:rPr>
              <w:t>21</w:t>
            </w:r>
            <w:r w:rsidRPr="00A67B39">
              <w:rPr>
                <w:rFonts w:asciiTheme="minorHAnsi" w:hAnsiTheme="minorHAnsi"/>
                <w:sz w:val="22"/>
                <w:szCs w:val="22"/>
                <w:vertAlign w:val="superscript"/>
              </w:rPr>
              <w:t>st</w:t>
            </w:r>
            <w:r w:rsidRPr="00A67B39">
              <w:rPr>
                <w:rFonts w:asciiTheme="minorHAnsi" w:hAnsiTheme="minorHAnsi"/>
                <w:sz w:val="22"/>
                <w:szCs w:val="22"/>
              </w:rPr>
              <w:t xml:space="preserve"> July </w:t>
            </w:r>
          </w:p>
        </w:tc>
        <w:tc>
          <w:tcPr>
            <w:tcW w:w="0" w:type="auto"/>
            <w:vAlign w:val="center"/>
          </w:tcPr>
          <w:p w:rsidR="00C2560C" w:rsidRPr="00CD4B1B" w:rsidRDefault="00C2560C" w:rsidP="00C2560C">
            <w:pPr>
              <w:rPr>
                <w:rFonts w:asciiTheme="minorHAnsi" w:hAnsiTheme="minorHAnsi"/>
                <w:sz w:val="22"/>
                <w:szCs w:val="22"/>
              </w:rPr>
            </w:pPr>
            <w:r w:rsidRPr="00CD4B1B">
              <w:rPr>
                <w:rFonts w:asciiTheme="minorHAnsi" w:hAnsiTheme="minorHAnsi"/>
                <w:sz w:val="22"/>
                <w:szCs w:val="22"/>
              </w:rPr>
              <w:t xml:space="preserve">IT Quiz competition </w:t>
            </w:r>
          </w:p>
        </w:tc>
        <w:tc>
          <w:tcPr>
            <w:tcW w:w="0" w:type="auto"/>
            <w:vAlign w:val="center"/>
          </w:tcPr>
          <w:p w:rsidR="00C2560C" w:rsidRPr="00E266D4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266D4">
              <w:rPr>
                <w:rFonts w:asciiTheme="minorHAnsi" w:hAnsiTheme="minorHAnsi"/>
                <w:sz w:val="22"/>
                <w:szCs w:val="22"/>
              </w:rPr>
              <w:t>The Hindu</w:t>
            </w:r>
          </w:p>
        </w:tc>
        <w:tc>
          <w:tcPr>
            <w:tcW w:w="0" w:type="auto"/>
            <w:vAlign w:val="center"/>
          </w:tcPr>
          <w:p w:rsidR="00C2560C" w:rsidRPr="00E266D4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Bangalore</w:t>
            </w:r>
          </w:p>
        </w:tc>
        <w:tc>
          <w:tcPr>
            <w:tcW w:w="0" w:type="auto"/>
            <w:vAlign w:val="center"/>
          </w:tcPr>
          <w:p w:rsidR="00C2560C" w:rsidRPr="00E266D4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C2560C" w:rsidRPr="00E266D4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266D4">
              <w:rPr>
                <w:rFonts w:asciiTheme="minorHAnsi" w:hAnsiTheme="minorHAnsi"/>
                <w:sz w:val="22"/>
                <w:szCs w:val="22"/>
              </w:rPr>
              <w:t xml:space="preserve">Sudheendra </w:t>
            </w:r>
          </w:p>
        </w:tc>
      </w:tr>
      <w:tr w:rsidR="00C2560C" w:rsidRPr="006029BC" w:rsidTr="00C03BBA">
        <w:trPr>
          <w:trHeight w:val="561"/>
          <w:jc w:val="center"/>
        </w:trPr>
        <w:tc>
          <w:tcPr>
            <w:tcW w:w="10409" w:type="dxa"/>
            <w:gridSpan w:val="6"/>
            <w:shd w:val="clear" w:color="auto" w:fill="D9D9D9" w:themeFill="background1" w:themeFillShade="D9"/>
            <w:vAlign w:val="center"/>
          </w:tcPr>
          <w:p w:rsidR="00C2560C" w:rsidRPr="006029BC" w:rsidRDefault="00A73C85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Regional</w:t>
            </w:r>
          </w:p>
        </w:tc>
      </w:tr>
      <w:tr w:rsidR="00C2560C" w:rsidRPr="006029BC" w:rsidTr="00C03BBA">
        <w:trPr>
          <w:trHeight w:val="561"/>
          <w:jc w:val="center"/>
        </w:trPr>
        <w:tc>
          <w:tcPr>
            <w:tcW w:w="0" w:type="auto"/>
            <w:vAlign w:val="center"/>
          </w:tcPr>
          <w:p w:rsidR="00C2560C" w:rsidRPr="006029BC" w:rsidRDefault="00A73C85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</w:t>
            </w:r>
            <w:r w:rsidR="00C2560C">
              <w:rPr>
                <w:rFonts w:asciiTheme="minorHAnsi" w:hAnsiTheme="minorHAnsi"/>
                <w:sz w:val="22"/>
                <w:szCs w:val="22"/>
              </w:rPr>
              <w:t xml:space="preserve"> July</w:t>
            </w:r>
            <w:r w:rsidR="00C2560C"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C2560C" w:rsidRPr="00CD35C8" w:rsidRDefault="006A70D8" w:rsidP="00C2560C">
            <w:pPr>
              <w:rPr>
                <w:rFonts w:asciiTheme="minorHAnsi" w:hAnsiTheme="minorHAnsi"/>
                <w:sz w:val="22"/>
                <w:szCs w:val="22"/>
              </w:rPr>
            </w:pPr>
            <w:r w:rsidRPr="00CD35C8">
              <w:rPr>
                <w:rFonts w:asciiTheme="minorHAnsi" w:hAnsiTheme="minorHAnsi"/>
                <w:bCs/>
                <w:sz w:val="22"/>
                <w:szCs w:val="22"/>
              </w:rPr>
              <w:t>IT wiz on August 3rd</w:t>
            </w:r>
          </w:p>
        </w:tc>
        <w:tc>
          <w:tcPr>
            <w:tcW w:w="0" w:type="auto"/>
            <w:vAlign w:val="center"/>
          </w:tcPr>
          <w:p w:rsidR="00C2560C" w:rsidRPr="006029BC" w:rsidRDefault="006A70D8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Prajavani</w:t>
            </w:r>
          </w:p>
        </w:tc>
        <w:tc>
          <w:tcPr>
            <w:tcW w:w="0" w:type="auto"/>
            <w:vAlign w:val="center"/>
          </w:tcPr>
          <w:p w:rsidR="00C2560C" w:rsidRPr="006029BC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Bangalore </w:t>
            </w:r>
          </w:p>
        </w:tc>
        <w:tc>
          <w:tcPr>
            <w:tcW w:w="0" w:type="auto"/>
            <w:vAlign w:val="center"/>
          </w:tcPr>
          <w:p w:rsidR="00C2560C" w:rsidRPr="006029BC" w:rsidRDefault="006A70D8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C2560C" w:rsidRPr="006029BC" w:rsidRDefault="00C2560C" w:rsidP="00C2560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</w:p>
        </w:tc>
      </w:tr>
      <w:tr w:rsidR="008F36D7" w:rsidRPr="006029BC" w:rsidTr="00C03BBA">
        <w:trPr>
          <w:trHeight w:val="561"/>
          <w:jc w:val="center"/>
        </w:trPr>
        <w:tc>
          <w:tcPr>
            <w:tcW w:w="0" w:type="auto"/>
            <w:vAlign w:val="center"/>
          </w:tcPr>
          <w:p w:rsidR="008F36D7" w:rsidRPr="00A67B39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 July</w:t>
            </w:r>
            <w:r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8F36D7" w:rsidRPr="00CD4B1B" w:rsidRDefault="008F36D7" w:rsidP="008F36D7">
            <w:pPr>
              <w:rPr>
                <w:rFonts w:asciiTheme="minorHAnsi" w:hAnsiTheme="minorHAnsi"/>
                <w:sz w:val="22"/>
                <w:szCs w:val="22"/>
              </w:rPr>
            </w:pPr>
            <w:r w:rsidRPr="00A73C85">
              <w:rPr>
                <w:rFonts w:asciiTheme="minorHAnsi" w:hAnsiTheme="minorHAnsi"/>
                <w:sz w:val="22"/>
                <w:szCs w:val="22"/>
              </w:rPr>
              <w:t>TCS IT Wiz 2017 on August 3 at Vyalikaval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Kannada Prabha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Bangalore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  <w:r w:rsidRPr="00E266D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8F36D7" w:rsidRPr="006029BC" w:rsidTr="00C03BBA">
        <w:trPr>
          <w:trHeight w:val="561"/>
          <w:jc w:val="center"/>
        </w:trPr>
        <w:tc>
          <w:tcPr>
            <w:tcW w:w="0" w:type="auto"/>
            <w:vAlign w:val="center"/>
          </w:tcPr>
          <w:p w:rsidR="008F36D7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22 July</w:t>
            </w:r>
            <w:r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8F36D7" w:rsidRPr="00A73C85" w:rsidRDefault="008F36D7" w:rsidP="008F36D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TCS IT WIZ </w:t>
            </w:r>
          </w:p>
        </w:tc>
        <w:tc>
          <w:tcPr>
            <w:tcW w:w="0" w:type="auto"/>
            <w:vAlign w:val="center"/>
          </w:tcPr>
          <w:p w:rsidR="008F36D7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Vijayakarnataka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Bangalore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8F36D7" w:rsidRPr="00E266D4" w:rsidRDefault="008F36D7" w:rsidP="008F36D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  <w:r w:rsidRPr="00E266D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53785" w:rsidRPr="006029BC" w:rsidTr="00C03BBA">
        <w:trPr>
          <w:trHeight w:val="561"/>
          <w:jc w:val="center"/>
        </w:trPr>
        <w:tc>
          <w:tcPr>
            <w:tcW w:w="0" w:type="auto"/>
            <w:vAlign w:val="center"/>
          </w:tcPr>
          <w:p w:rsidR="00953785" w:rsidRDefault="00953785" w:rsidP="00953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23 July</w:t>
            </w:r>
            <w:r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953785" w:rsidRPr="00953785" w:rsidRDefault="00953785" w:rsidP="00953785">
            <w:pPr>
              <w:rPr>
                <w:rFonts w:asciiTheme="minorHAnsi" w:hAnsiTheme="minorHAnsi"/>
                <w:sz w:val="22"/>
                <w:szCs w:val="22"/>
              </w:rPr>
            </w:pPr>
            <w:r w:rsidRPr="00953785">
              <w:rPr>
                <w:rFonts w:asciiTheme="minorHAnsi" w:hAnsiTheme="minorHAnsi"/>
                <w:bCs/>
                <w:sz w:val="22"/>
                <w:szCs w:val="22"/>
              </w:rPr>
              <w:t>TCS IT Wiz Quiz on Aug 3</w:t>
            </w:r>
          </w:p>
        </w:tc>
        <w:tc>
          <w:tcPr>
            <w:tcW w:w="0" w:type="auto"/>
            <w:vAlign w:val="center"/>
          </w:tcPr>
          <w:p w:rsidR="00953785" w:rsidRDefault="00953785" w:rsidP="00953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Vijayakarnataka</w:t>
            </w:r>
          </w:p>
        </w:tc>
        <w:tc>
          <w:tcPr>
            <w:tcW w:w="0" w:type="auto"/>
            <w:vAlign w:val="center"/>
          </w:tcPr>
          <w:p w:rsidR="00953785" w:rsidRPr="00E266D4" w:rsidRDefault="00953785" w:rsidP="00953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Bangalore</w:t>
            </w:r>
          </w:p>
        </w:tc>
        <w:tc>
          <w:tcPr>
            <w:tcW w:w="0" w:type="auto"/>
            <w:vAlign w:val="center"/>
          </w:tcPr>
          <w:p w:rsidR="00953785" w:rsidRPr="00E266D4" w:rsidRDefault="00953785" w:rsidP="00953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953785" w:rsidRPr="00E266D4" w:rsidRDefault="00953785" w:rsidP="0095378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  <w:r w:rsidRPr="00E266D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4E25D6" w:rsidRPr="006029BC" w:rsidTr="00C03BBA">
        <w:trPr>
          <w:trHeight w:val="561"/>
          <w:jc w:val="center"/>
        </w:trPr>
        <w:tc>
          <w:tcPr>
            <w:tcW w:w="0" w:type="auto"/>
            <w:vAlign w:val="center"/>
          </w:tcPr>
          <w:p w:rsidR="004E25D6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24 July</w:t>
            </w:r>
            <w:r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4E25D6" w:rsidRPr="00A73C85" w:rsidRDefault="004E25D6" w:rsidP="004E25D6">
            <w:pPr>
              <w:rPr>
                <w:rFonts w:asciiTheme="minorHAnsi" w:hAnsiTheme="minorHAnsi"/>
                <w:sz w:val="22"/>
                <w:szCs w:val="22"/>
              </w:rPr>
            </w:pPr>
            <w:r w:rsidRPr="00953785">
              <w:rPr>
                <w:rFonts w:asciiTheme="minorHAnsi" w:hAnsiTheme="minorHAnsi"/>
                <w:bCs/>
                <w:sz w:val="22"/>
                <w:szCs w:val="22"/>
              </w:rPr>
              <w:t>TCS IT Wiz Quiz on Aug 3</w:t>
            </w:r>
          </w:p>
        </w:tc>
        <w:tc>
          <w:tcPr>
            <w:tcW w:w="0" w:type="auto"/>
            <w:vAlign w:val="center"/>
          </w:tcPr>
          <w:p w:rsidR="004E25D6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Vijayavani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Bangalore 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</w:p>
        </w:tc>
      </w:tr>
      <w:tr w:rsidR="004E25D6" w:rsidRPr="006029BC" w:rsidTr="00234EC9">
        <w:trPr>
          <w:trHeight w:val="561"/>
          <w:jc w:val="center"/>
        </w:trPr>
        <w:tc>
          <w:tcPr>
            <w:tcW w:w="10409" w:type="dxa"/>
            <w:gridSpan w:val="6"/>
            <w:shd w:val="clear" w:color="auto" w:fill="D9D9D9" w:themeFill="background1" w:themeFillShade="D9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Online </w:t>
            </w:r>
          </w:p>
        </w:tc>
      </w:tr>
      <w:tr w:rsidR="004E25D6" w:rsidRPr="006029BC" w:rsidTr="00234EC9">
        <w:trPr>
          <w:trHeight w:val="561"/>
          <w:jc w:val="center"/>
        </w:trPr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 July</w:t>
            </w:r>
            <w:r w:rsidRPr="006029BC">
              <w:rPr>
                <w:rFonts w:asciiTheme="minorHAnsi" w:hAnsiTheme="minorHAnsi"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Entries invited for TCS IT WIZ contest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B24A3">
              <w:rPr>
                <w:rFonts w:asciiTheme="minorHAnsi" w:hAnsiTheme="minorHAnsi"/>
                <w:sz w:val="22"/>
                <w:szCs w:val="22"/>
              </w:rPr>
              <w:t>Deccan Herald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Bangalore 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Online</w:t>
            </w:r>
          </w:p>
        </w:tc>
        <w:tc>
          <w:tcPr>
            <w:tcW w:w="0" w:type="auto"/>
            <w:vAlign w:val="center"/>
          </w:tcPr>
          <w:p w:rsidR="004E25D6" w:rsidRPr="006029BC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Bureau</w:t>
            </w:r>
          </w:p>
        </w:tc>
      </w:tr>
      <w:tr w:rsidR="004E25D6" w:rsidRPr="00E266D4" w:rsidTr="00234EC9">
        <w:trPr>
          <w:trHeight w:val="561"/>
          <w:jc w:val="center"/>
        </w:trPr>
        <w:tc>
          <w:tcPr>
            <w:tcW w:w="0" w:type="auto"/>
            <w:vAlign w:val="center"/>
          </w:tcPr>
          <w:p w:rsidR="004E25D6" w:rsidRPr="00A67B39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67B39">
              <w:rPr>
                <w:rFonts w:asciiTheme="minorHAnsi" w:hAnsiTheme="minorHAnsi"/>
                <w:sz w:val="22"/>
                <w:szCs w:val="22"/>
              </w:rPr>
              <w:t>21</w:t>
            </w:r>
            <w:r w:rsidRPr="00A67B39">
              <w:rPr>
                <w:rFonts w:asciiTheme="minorHAnsi" w:hAnsiTheme="minorHAnsi"/>
                <w:sz w:val="22"/>
                <w:szCs w:val="22"/>
                <w:vertAlign w:val="superscript"/>
              </w:rPr>
              <w:t>st</w:t>
            </w:r>
            <w:r w:rsidRPr="00A67B39">
              <w:rPr>
                <w:rFonts w:asciiTheme="minorHAnsi" w:hAnsiTheme="minorHAnsi"/>
                <w:sz w:val="22"/>
                <w:szCs w:val="22"/>
              </w:rPr>
              <w:t xml:space="preserve"> July </w:t>
            </w:r>
          </w:p>
        </w:tc>
        <w:tc>
          <w:tcPr>
            <w:tcW w:w="0" w:type="auto"/>
            <w:vAlign w:val="center"/>
          </w:tcPr>
          <w:p w:rsidR="004E25D6" w:rsidRPr="00CD4B1B" w:rsidRDefault="004E25D6" w:rsidP="004E25D6">
            <w:pPr>
              <w:rPr>
                <w:rFonts w:asciiTheme="minorHAnsi" w:hAnsiTheme="minorHAnsi"/>
                <w:sz w:val="22"/>
                <w:szCs w:val="22"/>
              </w:rPr>
            </w:pPr>
            <w:r w:rsidRPr="00CD4B1B">
              <w:rPr>
                <w:rFonts w:asciiTheme="minorHAnsi" w:hAnsiTheme="minorHAnsi"/>
                <w:sz w:val="22"/>
                <w:szCs w:val="22"/>
              </w:rPr>
              <w:t xml:space="preserve">IT Quiz competition </w:t>
            </w:r>
          </w:p>
        </w:tc>
        <w:tc>
          <w:tcPr>
            <w:tcW w:w="0" w:type="auto"/>
            <w:vAlign w:val="center"/>
          </w:tcPr>
          <w:p w:rsidR="004E25D6" w:rsidRPr="00E266D4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266D4">
              <w:rPr>
                <w:rFonts w:asciiTheme="minorHAnsi" w:hAnsiTheme="minorHAnsi"/>
                <w:sz w:val="22"/>
                <w:szCs w:val="22"/>
              </w:rPr>
              <w:t>The Hindu</w:t>
            </w:r>
          </w:p>
        </w:tc>
        <w:tc>
          <w:tcPr>
            <w:tcW w:w="0" w:type="auto"/>
            <w:vAlign w:val="center"/>
          </w:tcPr>
          <w:p w:rsidR="004E25D6" w:rsidRPr="00E266D4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Bangalore</w:t>
            </w:r>
          </w:p>
        </w:tc>
        <w:tc>
          <w:tcPr>
            <w:tcW w:w="0" w:type="auto"/>
            <w:vAlign w:val="center"/>
          </w:tcPr>
          <w:p w:rsidR="004E25D6" w:rsidRPr="00E266D4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266D4">
              <w:rPr>
                <w:rFonts w:asciiTheme="minorHAnsi" w:hAnsiTheme="minorHAnsi"/>
                <w:sz w:val="22"/>
                <w:szCs w:val="22"/>
              </w:rPr>
              <w:t>Online</w:t>
            </w:r>
          </w:p>
        </w:tc>
        <w:tc>
          <w:tcPr>
            <w:tcW w:w="0" w:type="auto"/>
            <w:vAlign w:val="center"/>
          </w:tcPr>
          <w:p w:rsidR="004E25D6" w:rsidRPr="00E266D4" w:rsidRDefault="004E25D6" w:rsidP="004E25D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266D4">
              <w:rPr>
                <w:rFonts w:asciiTheme="minorHAnsi" w:hAnsiTheme="minorHAnsi"/>
                <w:sz w:val="22"/>
                <w:szCs w:val="22"/>
              </w:rPr>
              <w:t xml:space="preserve">Sudheendra </w:t>
            </w:r>
          </w:p>
        </w:tc>
      </w:tr>
    </w:tbl>
    <w:p w:rsidR="00B254E8" w:rsidRPr="006029BC" w:rsidRDefault="00B254E8" w:rsidP="00B254E8">
      <w:pPr>
        <w:rPr>
          <w:rFonts w:asciiTheme="minorHAnsi" w:hAnsiTheme="minorHAnsi"/>
          <w:sz w:val="22"/>
          <w:szCs w:val="22"/>
        </w:rPr>
      </w:pPr>
      <w:r w:rsidRPr="006029BC">
        <w:rPr>
          <w:rFonts w:asciiTheme="minorHAnsi" w:hAnsiTheme="minorHAnsi"/>
          <w:sz w:val="22"/>
          <w:szCs w:val="22"/>
        </w:rPr>
        <w:br w:type="page"/>
      </w: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Default="00B254E8" w:rsidP="00B254E8">
      <w:pPr>
        <w:jc w:val="center"/>
        <w:rPr>
          <w:rFonts w:asciiTheme="minorHAnsi" w:hAnsiTheme="minorHAnsi"/>
          <w:sz w:val="22"/>
          <w:szCs w:val="22"/>
        </w:rPr>
      </w:pPr>
    </w:p>
    <w:p w:rsidR="00B254E8" w:rsidRPr="006029BC" w:rsidRDefault="00BB30CD" w:rsidP="00B254E8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38"/>
          <w:szCs w:val="38"/>
        </w:rPr>
        <w:t xml:space="preserve">Print </w:t>
      </w:r>
    </w:p>
    <w:p w:rsidR="00B254E8" w:rsidRDefault="00B254E8" w:rsidP="00B254E8">
      <w:pPr>
        <w:rPr>
          <w:rFonts w:asciiTheme="minorHAnsi" w:hAnsiTheme="minorHAnsi"/>
          <w:sz w:val="22"/>
          <w:szCs w:val="22"/>
        </w:rPr>
      </w:pPr>
      <w:r w:rsidRPr="006029BC">
        <w:rPr>
          <w:rFonts w:asciiTheme="minorHAnsi" w:hAnsiTheme="minorHAnsi"/>
          <w:sz w:val="22"/>
          <w:szCs w:val="22"/>
        </w:rPr>
        <w:br w:type="page"/>
      </w: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B254E8" w:rsidRPr="00C372DC" w:rsidTr="00500847">
        <w:trPr>
          <w:trHeight w:val="41"/>
          <w:jc w:val="center"/>
        </w:trPr>
        <w:tc>
          <w:tcPr>
            <w:tcW w:w="1893" w:type="dxa"/>
            <w:vAlign w:val="center"/>
          </w:tcPr>
          <w:p w:rsidR="00B254E8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F16960" w:rsidRPr="00C372DC" w:rsidRDefault="00F16960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Deccan Herald</w:t>
            </w:r>
          </w:p>
        </w:tc>
        <w:tc>
          <w:tcPr>
            <w:tcW w:w="2522" w:type="dxa"/>
            <w:vAlign w:val="center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B254E8" w:rsidRPr="00C372DC" w:rsidTr="00500847">
        <w:trPr>
          <w:trHeight w:val="41"/>
          <w:jc w:val="center"/>
        </w:trPr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B254E8" w:rsidRPr="00C372DC" w:rsidRDefault="006A43F3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18</w:t>
            </w:r>
            <w:r w:rsidR="00B254E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July</w:t>
            </w:r>
            <w:r w:rsidR="00B254E8"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B254E8" w:rsidRPr="00C372DC" w:rsidTr="00500847">
        <w:trPr>
          <w:trHeight w:val="41"/>
          <w:jc w:val="center"/>
        </w:trPr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B254E8" w:rsidRPr="00C372DC" w:rsidRDefault="00B254E8" w:rsidP="0050084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1655F5" w:rsidRDefault="001655F5" w:rsidP="00B254E8"/>
    <w:p w:rsidR="00B254E8" w:rsidRDefault="006A43F3" w:rsidP="006A43F3">
      <w:pPr>
        <w:jc w:val="center"/>
      </w:pPr>
      <w:r>
        <w:rPr>
          <w:noProof/>
        </w:rPr>
        <w:drawing>
          <wp:inline distT="0" distB="0" distL="0" distR="0">
            <wp:extent cx="1539240" cy="3904488"/>
            <wp:effectExtent l="0" t="0" r="381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ccan Herald_Bangalore_18th July_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1B0665" w:rsidRPr="00C372DC" w:rsidTr="008336A2">
        <w:trPr>
          <w:trHeight w:val="41"/>
          <w:jc w:val="center"/>
        </w:trPr>
        <w:tc>
          <w:tcPr>
            <w:tcW w:w="1893" w:type="dxa"/>
            <w:vAlign w:val="center"/>
          </w:tcPr>
          <w:p w:rsidR="001B0665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The Hindu</w:t>
            </w:r>
          </w:p>
        </w:tc>
        <w:tc>
          <w:tcPr>
            <w:tcW w:w="2522" w:type="dxa"/>
            <w:vAlign w:val="center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1B0665" w:rsidRPr="00C372DC" w:rsidTr="008336A2">
        <w:trPr>
          <w:trHeight w:val="41"/>
          <w:jc w:val="center"/>
        </w:trPr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21 July</w:t>
            </w: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1B0665" w:rsidRPr="00C372DC" w:rsidTr="008336A2">
        <w:trPr>
          <w:trHeight w:val="41"/>
          <w:jc w:val="center"/>
        </w:trPr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1B0665" w:rsidRPr="00C372DC" w:rsidRDefault="001B0665" w:rsidP="008336A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1B0665" w:rsidRDefault="001B0665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1B0665" w:rsidP="006A43F3">
      <w:pPr>
        <w:jc w:val="center"/>
      </w:pPr>
      <w:r>
        <w:rPr>
          <w:noProof/>
        </w:rPr>
        <w:drawing>
          <wp:inline distT="0" distB="0" distL="0" distR="0">
            <wp:extent cx="3148584" cy="22463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Hindu_Bangalore_21st July_Pag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584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2D4F6C" w:rsidRDefault="002D4F6C" w:rsidP="006A43F3">
      <w:pPr>
        <w:jc w:val="center"/>
      </w:pPr>
    </w:p>
    <w:p w:rsidR="00F16960" w:rsidRDefault="00F16960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F16960" w:rsidRDefault="00F16960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F16960" w:rsidRDefault="00F16960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1B0665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1B0665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1B0665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1B0665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1B0665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1B0665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1B0665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sz w:val="38"/>
          <w:szCs w:val="38"/>
        </w:rPr>
        <w:t>Regional</w:t>
      </w: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4E25D6" w:rsidRPr="00C372DC" w:rsidTr="00234EC9">
        <w:trPr>
          <w:trHeight w:val="41"/>
          <w:jc w:val="center"/>
        </w:trPr>
        <w:tc>
          <w:tcPr>
            <w:tcW w:w="1893" w:type="dxa"/>
            <w:vAlign w:val="center"/>
          </w:tcPr>
          <w:p w:rsidR="004E25D6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4E25D6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Prajavani</w:t>
            </w:r>
          </w:p>
        </w:tc>
        <w:tc>
          <w:tcPr>
            <w:tcW w:w="2522" w:type="dxa"/>
            <w:vAlign w:val="center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4E25D6" w:rsidRPr="00C372DC" w:rsidTr="00234EC9">
        <w:trPr>
          <w:trHeight w:val="41"/>
          <w:jc w:val="center"/>
        </w:trPr>
        <w:tc>
          <w:tcPr>
            <w:tcW w:w="0" w:type="auto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4E25D6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  <w:r w:rsidR="004E25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July</w:t>
            </w:r>
            <w:r w:rsidR="004E25D6"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4E25D6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4E25D6" w:rsidRPr="00C372DC" w:rsidTr="00234EC9">
        <w:trPr>
          <w:trHeight w:val="41"/>
          <w:jc w:val="center"/>
        </w:trPr>
        <w:tc>
          <w:tcPr>
            <w:tcW w:w="0" w:type="auto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4E25D6" w:rsidRPr="00C372DC" w:rsidRDefault="004E25D6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4E25D6" w:rsidRDefault="004E25D6" w:rsidP="004E25D6">
      <w:pPr>
        <w:jc w:val="center"/>
      </w:pPr>
    </w:p>
    <w:p w:rsidR="004E25D6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inline distT="0" distB="0" distL="0" distR="0">
            <wp:extent cx="3036944" cy="525581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javani_Bangalore_22nd July_Page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24" cy="527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354271" w:rsidRPr="00C372DC" w:rsidTr="00234EC9">
        <w:trPr>
          <w:trHeight w:val="41"/>
          <w:jc w:val="center"/>
        </w:trPr>
        <w:tc>
          <w:tcPr>
            <w:tcW w:w="1893" w:type="dxa"/>
            <w:vAlign w:val="center"/>
          </w:tcPr>
          <w:p w:rsidR="00354271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Kannada Prabha</w:t>
            </w:r>
          </w:p>
        </w:tc>
        <w:tc>
          <w:tcPr>
            <w:tcW w:w="2522" w:type="dxa"/>
            <w:vAlign w:val="center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354271" w:rsidRPr="00C372DC" w:rsidTr="00234EC9">
        <w:trPr>
          <w:trHeight w:val="41"/>
          <w:jc w:val="center"/>
        </w:trPr>
        <w:tc>
          <w:tcPr>
            <w:tcW w:w="0" w:type="auto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35427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22</w:t>
            </w:r>
            <w:r w:rsidR="003542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July</w:t>
            </w:r>
            <w:r w:rsidR="00354271"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35427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</w:tr>
      <w:tr w:rsidR="00354271" w:rsidRPr="00C372DC" w:rsidTr="00234EC9">
        <w:trPr>
          <w:trHeight w:val="41"/>
          <w:jc w:val="center"/>
        </w:trPr>
        <w:tc>
          <w:tcPr>
            <w:tcW w:w="0" w:type="auto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354271" w:rsidRPr="00C372DC" w:rsidRDefault="0035427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4E25D6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inline distT="0" distB="0" distL="0" distR="0">
            <wp:extent cx="3092450" cy="64405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nnada Prabha_Bangalore_22nd July_Page 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593" cy="644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0164C1" w:rsidRPr="00C372DC" w:rsidTr="00234EC9">
        <w:trPr>
          <w:trHeight w:val="41"/>
          <w:jc w:val="center"/>
        </w:trPr>
        <w:tc>
          <w:tcPr>
            <w:tcW w:w="1893" w:type="dxa"/>
            <w:vAlign w:val="center"/>
          </w:tcPr>
          <w:p w:rsidR="000164C1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Vijayakarnata</w:t>
            </w:r>
            <w:r w:rsidR="00D7676F">
              <w:rPr>
                <w:rFonts w:asciiTheme="minorHAnsi" w:hAnsiTheme="minorHAnsi" w:cstheme="minorHAnsi"/>
                <w:b/>
                <w:sz w:val="22"/>
                <w:szCs w:val="22"/>
              </w:rPr>
              <w:t>ka</w:t>
            </w:r>
          </w:p>
        </w:tc>
        <w:tc>
          <w:tcPr>
            <w:tcW w:w="2522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0164C1" w:rsidRPr="00C372DC" w:rsidTr="00234EC9">
        <w:trPr>
          <w:trHeight w:val="41"/>
          <w:jc w:val="center"/>
        </w:trPr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22 July</w:t>
            </w: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</w:tr>
      <w:tr w:rsidR="000164C1" w:rsidRPr="00C372DC" w:rsidTr="00234EC9">
        <w:trPr>
          <w:trHeight w:val="41"/>
          <w:jc w:val="center"/>
        </w:trPr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4E25D6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inline distT="0" distB="0" distL="0" distR="0">
            <wp:extent cx="2575560" cy="79552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jayakarnataka_Bangalore_22nd July_Page 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0164C1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0164C1" w:rsidRPr="00C372DC" w:rsidTr="00234EC9">
        <w:trPr>
          <w:trHeight w:val="41"/>
          <w:jc w:val="center"/>
        </w:trPr>
        <w:tc>
          <w:tcPr>
            <w:tcW w:w="1893" w:type="dxa"/>
            <w:vAlign w:val="center"/>
          </w:tcPr>
          <w:p w:rsidR="000164C1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Vijayakarnata</w:t>
            </w:r>
            <w:r w:rsidR="00D7676F">
              <w:rPr>
                <w:rFonts w:asciiTheme="minorHAnsi" w:hAnsiTheme="minorHAnsi" w:cstheme="minorHAnsi"/>
                <w:b/>
                <w:sz w:val="22"/>
                <w:szCs w:val="22"/>
              </w:rPr>
              <w:t>ka</w:t>
            </w:r>
          </w:p>
        </w:tc>
        <w:tc>
          <w:tcPr>
            <w:tcW w:w="2522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0164C1" w:rsidRPr="00C372DC" w:rsidTr="00234EC9">
        <w:trPr>
          <w:trHeight w:val="41"/>
          <w:jc w:val="center"/>
        </w:trPr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23 July</w:t>
            </w: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</w:tr>
      <w:tr w:rsidR="000164C1" w:rsidRPr="00C372DC" w:rsidTr="00234EC9">
        <w:trPr>
          <w:trHeight w:val="41"/>
          <w:jc w:val="center"/>
        </w:trPr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4E25D6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inline distT="0" distB="0" distL="0" distR="0">
            <wp:extent cx="6647815" cy="827532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jayakarnataka_Bangalore_23rd July_Pag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0164C1" w:rsidRPr="00C372DC" w:rsidTr="00234EC9">
        <w:trPr>
          <w:trHeight w:val="41"/>
          <w:jc w:val="center"/>
        </w:trPr>
        <w:tc>
          <w:tcPr>
            <w:tcW w:w="1893" w:type="dxa"/>
            <w:vAlign w:val="center"/>
          </w:tcPr>
          <w:p w:rsidR="000164C1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Vijayavani</w:t>
            </w:r>
          </w:p>
        </w:tc>
        <w:tc>
          <w:tcPr>
            <w:tcW w:w="2522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0164C1" w:rsidRPr="00C372DC" w:rsidTr="00234EC9">
        <w:trPr>
          <w:trHeight w:val="41"/>
          <w:jc w:val="center"/>
        </w:trPr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24 July</w:t>
            </w: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0164C1" w:rsidRPr="00C372DC" w:rsidTr="00234EC9">
        <w:trPr>
          <w:trHeight w:val="41"/>
          <w:jc w:val="center"/>
        </w:trPr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0164C1" w:rsidRPr="00C372DC" w:rsidRDefault="000164C1" w:rsidP="00234E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0164C1" w:rsidP="002D4F6C">
      <w:pPr>
        <w:jc w:val="center"/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inline distT="0" distB="0" distL="0" distR="0">
            <wp:extent cx="2136648" cy="212445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jayavani_Bangalore_24th July_Pag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648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4E25D6" w:rsidRDefault="004E25D6" w:rsidP="002D4F6C">
      <w:pPr>
        <w:jc w:val="center"/>
        <w:rPr>
          <w:rFonts w:asciiTheme="minorHAnsi" w:hAnsiTheme="minorHAnsi"/>
          <w:b/>
          <w:sz w:val="38"/>
          <w:szCs w:val="38"/>
        </w:rPr>
      </w:pPr>
    </w:p>
    <w:p w:rsidR="002D4F6C" w:rsidRPr="006029BC" w:rsidRDefault="002D4F6C" w:rsidP="002D4F6C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38"/>
          <w:szCs w:val="38"/>
        </w:rPr>
        <w:t>Online</w:t>
      </w:r>
    </w:p>
    <w:p w:rsidR="002D4F6C" w:rsidRDefault="002D4F6C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1B0665" w:rsidRPr="00C372DC" w:rsidTr="008336A2">
        <w:trPr>
          <w:trHeight w:val="41"/>
          <w:jc w:val="center"/>
        </w:trPr>
        <w:tc>
          <w:tcPr>
            <w:tcW w:w="1893" w:type="dxa"/>
            <w:vAlign w:val="center"/>
          </w:tcPr>
          <w:p w:rsidR="001B0665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Publication:</w:t>
            </w:r>
          </w:p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36" w:type="dxa"/>
            <w:vAlign w:val="center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Deccan Herald</w:t>
            </w:r>
          </w:p>
        </w:tc>
        <w:tc>
          <w:tcPr>
            <w:tcW w:w="2522" w:type="dxa"/>
            <w:vAlign w:val="center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1B0665" w:rsidRPr="00C372DC" w:rsidTr="008336A2">
        <w:trPr>
          <w:trHeight w:val="41"/>
          <w:jc w:val="center"/>
        </w:trPr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18 July</w:t>
            </w: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Online</w:t>
            </w:r>
          </w:p>
        </w:tc>
      </w:tr>
      <w:tr w:rsidR="001B0665" w:rsidRPr="00C372DC" w:rsidTr="008336A2">
        <w:trPr>
          <w:trHeight w:val="41"/>
          <w:jc w:val="center"/>
        </w:trPr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1B0665" w:rsidRPr="00C372DC" w:rsidRDefault="001B0665" w:rsidP="001B06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1B0665" w:rsidRDefault="001B0665" w:rsidP="006A43F3">
      <w:pPr>
        <w:jc w:val="center"/>
      </w:pPr>
    </w:p>
    <w:p w:rsidR="00913C96" w:rsidRPr="00913C96" w:rsidRDefault="00913C96" w:rsidP="00913C96">
      <w:pPr>
        <w:outlineLvl w:val="0"/>
        <w:rPr>
          <w:rFonts w:asciiTheme="minorHAnsi" w:hAnsiTheme="minorHAnsi" w:cs="Arial"/>
          <w:b/>
          <w:bCs/>
          <w:color w:val="000000" w:themeColor="text1"/>
          <w:kern w:val="36"/>
          <w:sz w:val="22"/>
          <w:szCs w:val="22"/>
        </w:rPr>
      </w:pPr>
      <w:r w:rsidRPr="00913C96">
        <w:rPr>
          <w:rFonts w:asciiTheme="minorHAnsi" w:hAnsiTheme="minorHAnsi" w:cs="Arial"/>
          <w:b/>
          <w:bCs/>
          <w:color w:val="000000" w:themeColor="text1"/>
          <w:kern w:val="36"/>
          <w:sz w:val="22"/>
          <w:szCs w:val="22"/>
        </w:rPr>
        <w:t>Entries invited for TCS IT Wiz contest</w:t>
      </w:r>
    </w:p>
    <w:p w:rsidR="00913C96" w:rsidRPr="00913C96" w:rsidRDefault="00913C96" w:rsidP="00913C96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913C96">
        <w:rPr>
          <w:rFonts w:asciiTheme="minorHAnsi" w:hAnsiTheme="minorHAnsi" w:cs="Arial"/>
          <w:color w:val="000000" w:themeColor="text1"/>
          <w:sz w:val="22"/>
          <w:szCs w:val="22"/>
        </w:rPr>
        <w:t>DH News Service, Bengaluru, Jul 18 2017, 2:38 IST</w:t>
      </w:r>
    </w:p>
    <w:p w:rsidR="00913C96" w:rsidRPr="00913C96" w:rsidRDefault="00913C96" w:rsidP="00913C96">
      <w:pPr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2" w:name="top"/>
      <w:bookmarkEnd w:id="2"/>
      <w:r w:rsidRPr="00913C96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5888990" cy="4411345"/>
            <wp:effectExtent l="0" t="0" r="0" b="8255"/>
            <wp:docPr id="2" name="Picture 2" descr="Tata Consultancy Services (TCS) will conduct the Bengaluru edition of TCS IT Wiz 2017, a technology quiz for schools, on August 3 at Chowdiah Memorial Hall, Vyalikaval. Reuters fil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ta Consultancy Services (TCS) will conduct the Bengaluru edition of TCS IT Wiz 2017, a technology quiz for schools, on August 3 at Chowdiah Memorial Hall, Vyalikaval. Reuters file 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96" w:rsidRPr="00913C96" w:rsidRDefault="00913C96" w:rsidP="00913C96">
      <w:pPr>
        <w:spacing w:before="150" w:line="270" w:lineRule="atLeast"/>
        <w:rPr>
          <w:rFonts w:asciiTheme="minorHAnsi" w:hAnsiTheme="minorHAnsi" w:cs="Arial"/>
          <w:i/>
          <w:iCs/>
          <w:color w:val="000000" w:themeColor="text1"/>
          <w:sz w:val="22"/>
          <w:szCs w:val="22"/>
        </w:rPr>
      </w:pPr>
      <w:r w:rsidRPr="00913C96">
        <w:rPr>
          <w:rFonts w:asciiTheme="minorHAnsi" w:hAnsiTheme="minorHAnsi" w:cs="Arial"/>
          <w:i/>
          <w:iCs/>
          <w:color w:val="000000" w:themeColor="text1"/>
          <w:sz w:val="22"/>
          <w:szCs w:val="22"/>
        </w:rPr>
        <w:t>Tata Consultancy Services (TCS) will conduct the Bengaluru edition of TCS IT Wiz 2017, a technology quiz for schools, on August 3 at Chowdiah Memorial Hall, Vyalikaval. Reuters file photo</w:t>
      </w:r>
    </w:p>
    <w:p w:rsidR="00913C96" w:rsidRPr="00913C96" w:rsidRDefault="00913C96" w:rsidP="00913C96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913C96" w:rsidRPr="00913C96" w:rsidRDefault="00913C96" w:rsidP="00913C96">
      <w:pPr>
        <w:spacing w:line="300" w:lineRule="atLeast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913C96">
        <w:rPr>
          <w:rFonts w:asciiTheme="minorHAnsi" w:hAnsiTheme="minorHAnsi" w:cs="Arial"/>
          <w:color w:val="000000" w:themeColor="text1"/>
          <w:sz w:val="22"/>
          <w:szCs w:val="22"/>
        </w:rPr>
        <w:t>Tata Consultancy Services (TCS) will conduct the Bengaluru edition of TCS IT Wiz 2017, a technology quiz for schools, on August 3 at Chowdiah Memorial Hall, Vyalikaval. School students from class 8 to 12 are eligible to participate in the event. Each institution can send a maximum of 10 teams of 2 members each.</w:t>
      </w:r>
    </w:p>
    <w:p w:rsidR="00913C96" w:rsidRPr="00913C96" w:rsidRDefault="00913C96" w:rsidP="00913C96">
      <w:pPr>
        <w:spacing w:line="300" w:lineRule="atLeast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913C96">
        <w:rPr>
          <w:rFonts w:asciiTheme="minorHAnsi" w:hAnsiTheme="minorHAnsi" w:cs="Arial"/>
          <w:color w:val="000000" w:themeColor="text1"/>
          <w:sz w:val="22"/>
          <w:szCs w:val="22"/>
        </w:rPr>
        <w:br/>
        <w:t>There is no entry fee. Entries have to be sent through the respective institutions on or before July 29 to TCS IT Wiz Coordinator, Tata Consultancy Services, SJM Tower #18 Sheshadri Road, Gandhinagar, Bengaluru. The winning team will be sent to Mumbai to participate in the final round in December. For details contact at 080 67246000 </w:t>
      </w:r>
    </w:p>
    <w:p w:rsidR="001B0665" w:rsidRPr="00913C96" w:rsidRDefault="001B0665" w:rsidP="006A43F3">
      <w:pPr>
        <w:jc w:val="center"/>
        <w:rPr>
          <w:rFonts w:asciiTheme="minorHAnsi" w:hAnsiTheme="minorHAnsi"/>
          <w:color w:val="000000" w:themeColor="text1"/>
          <w:sz w:val="22"/>
          <w:szCs w:val="22"/>
        </w:rPr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p w:rsidR="001B0665" w:rsidRDefault="001B0665" w:rsidP="006A43F3">
      <w:pPr>
        <w:jc w:val="center"/>
      </w:pPr>
    </w:p>
    <w:tbl>
      <w:tblPr>
        <w:tblW w:w="0" w:type="auto"/>
        <w:jc w:val="center"/>
        <w:tblBorders>
          <w:top w:val="pencils" w:sz="3" w:space="0" w:color="auto"/>
          <w:left w:val="pencils" w:sz="3" w:space="0" w:color="auto"/>
          <w:bottom w:val="pencils" w:sz="3" w:space="0" w:color="auto"/>
          <w:right w:val="pencils" w:sz="3" w:space="0" w:color="auto"/>
          <w:insideH w:val="pencils" w:sz="3" w:space="0" w:color="auto"/>
          <w:insideV w:val="pencils" w:sz="3" w:space="0" w:color="auto"/>
        </w:tblBorders>
        <w:tblLook w:val="04A0" w:firstRow="1" w:lastRow="0" w:firstColumn="1" w:lastColumn="0" w:noHBand="0" w:noVBand="1"/>
      </w:tblPr>
      <w:tblGrid>
        <w:gridCol w:w="1893"/>
        <w:gridCol w:w="3436"/>
        <w:gridCol w:w="2522"/>
        <w:gridCol w:w="2555"/>
      </w:tblGrid>
      <w:tr w:rsidR="00F16960" w:rsidRPr="00C372DC" w:rsidTr="00C03BBA">
        <w:trPr>
          <w:trHeight w:val="41"/>
          <w:jc w:val="center"/>
        </w:trPr>
        <w:tc>
          <w:tcPr>
            <w:tcW w:w="1893" w:type="dxa"/>
            <w:vAlign w:val="center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Publication:</w:t>
            </w:r>
          </w:p>
        </w:tc>
        <w:tc>
          <w:tcPr>
            <w:tcW w:w="3436" w:type="dxa"/>
            <w:vAlign w:val="center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The Hindu</w:t>
            </w:r>
          </w:p>
        </w:tc>
        <w:tc>
          <w:tcPr>
            <w:tcW w:w="2522" w:type="dxa"/>
            <w:vAlign w:val="center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Edition:</w:t>
            </w:r>
          </w:p>
        </w:tc>
        <w:tc>
          <w:tcPr>
            <w:tcW w:w="2555" w:type="dxa"/>
            <w:vAlign w:val="center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Bangalore</w:t>
            </w:r>
          </w:p>
        </w:tc>
      </w:tr>
      <w:tr w:rsidR="00F16960" w:rsidRPr="00C372DC" w:rsidTr="00C03BBA">
        <w:trPr>
          <w:trHeight w:val="41"/>
          <w:jc w:val="center"/>
        </w:trPr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Published Date:</w:t>
            </w:r>
          </w:p>
        </w:tc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21 July</w:t>
            </w: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2017</w:t>
            </w:r>
          </w:p>
        </w:tc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Page No.:</w:t>
            </w:r>
          </w:p>
        </w:tc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Online </w:t>
            </w:r>
          </w:p>
        </w:tc>
      </w:tr>
      <w:tr w:rsidR="00F16960" w:rsidRPr="00C372DC" w:rsidTr="00C03BBA">
        <w:trPr>
          <w:trHeight w:val="41"/>
          <w:jc w:val="center"/>
        </w:trPr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sz w:val="22"/>
                <w:szCs w:val="22"/>
              </w:rPr>
              <w:t>Display:</w:t>
            </w:r>
          </w:p>
        </w:tc>
        <w:tc>
          <w:tcPr>
            <w:tcW w:w="0" w:type="auto"/>
          </w:tcPr>
          <w:p w:rsidR="00F16960" w:rsidRPr="00C372DC" w:rsidRDefault="00F16960" w:rsidP="00C03B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372DC">
              <w:rPr>
                <w:rFonts w:asciiTheme="minorHAnsi" w:hAnsiTheme="minorHAnsi" w:cstheme="minorHAnsi"/>
                <w:b/>
                <w:sz w:val="22"/>
                <w:szCs w:val="22"/>
              </w:rPr>
              <w:t>1/1</w:t>
            </w:r>
          </w:p>
        </w:tc>
      </w:tr>
    </w:tbl>
    <w:p w:rsidR="00F16960" w:rsidRDefault="00F16960" w:rsidP="006A43F3">
      <w:pPr>
        <w:jc w:val="center"/>
      </w:pPr>
    </w:p>
    <w:p w:rsidR="00F16960" w:rsidRDefault="00F16960" w:rsidP="006A43F3">
      <w:pPr>
        <w:jc w:val="center"/>
      </w:pPr>
    </w:p>
    <w:p w:rsidR="005244AA" w:rsidRPr="005244AA" w:rsidRDefault="005244AA" w:rsidP="005244AA">
      <w:pPr>
        <w:pStyle w:val="PlainText"/>
        <w:rPr>
          <w:b/>
        </w:rPr>
      </w:pPr>
      <w:r w:rsidRPr="005244AA">
        <w:rPr>
          <w:b/>
        </w:rPr>
        <w:t>IT quiz competition</w:t>
      </w:r>
    </w:p>
    <w:p w:rsidR="005244AA" w:rsidRDefault="005244AA" w:rsidP="005244AA">
      <w:pPr>
        <w:pStyle w:val="PlainText"/>
      </w:pPr>
    </w:p>
    <w:p w:rsidR="005244AA" w:rsidRDefault="005244AA" w:rsidP="005244AA">
      <w:pPr>
        <w:pStyle w:val="PlainText"/>
        <w:jc w:val="both"/>
      </w:pPr>
      <w:r>
        <w:t>The city edition of TCS IT Wiz 2017 hosted by Tata Consultancy Services will be held on August 3 at Chowdiah Memorial Hall. The event is open for students studying in Classes from 8 to 12, including PU colleges. Each institution can send a maximum of 10 teams (two members per team). Institutions may send the entries on or before July 29 to TCS IT Wiz Coordinator, Tata Consultancy Services, SJM Tower #18 Sheshadri Road, Gandhinagar, Bengaluru 560009. For details, call. Ph: 080 67246000 or register online:www.tcsitwiz.com. There is no entry fee.</w:t>
      </w:r>
    </w:p>
    <w:p w:rsidR="005244AA" w:rsidRPr="005244AA" w:rsidRDefault="005244AA" w:rsidP="005244AA">
      <w:pPr>
        <w:jc w:val="center"/>
        <w:rPr>
          <w:rFonts w:cs="Arial"/>
          <w:color w:val="505050"/>
        </w:rPr>
      </w:pPr>
    </w:p>
    <w:p w:rsidR="00F16960" w:rsidRPr="00B254E8" w:rsidRDefault="00F16960" w:rsidP="006A43F3">
      <w:pPr>
        <w:jc w:val="center"/>
      </w:pPr>
    </w:p>
    <w:sectPr w:rsidR="00F16960" w:rsidRPr="00B254E8" w:rsidSect="000664A5">
      <w:headerReference w:type="default" r:id="rId14"/>
      <w:footerReference w:type="default" r:id="rId15"/>
      <w:pgSz w:w="11909" w:h="16834" w:code="9"/>
      <w:pgMar w:top="1171" w:right="720" w:bottom="630" w:left="720" w:header="630" w:footer="49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461" w:rsidRDefault="00B11461">
      <w:r>
        <w:separator/>
      </w:r>
    </w:p>
  </w:endnote>
  <w:endnote w:type="continuationSeparator" w:id="0">
    <w:p w:rsidR="00B11461" w:rsidRDefault="00B1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43F" w:rsidRDefault="009F243F" w:rsidP="009F243F">
    <w:pPr>
      <w:pStyle w:val="Footer"/>
      <w:tabs>
        <w:tab w:val="clear" w:pos="4320"/>
        <w:tab w:val="clear" w:pos="8640"/>
        <w:tab w:val="center" w:pos="5040"/>
        <w:tab w:val="right" w:pos="10440"/>
      </w:tabs>
    </w:pPr>
    <w:r>
      <w:rPr>
        <w:rStyle w:val="PageNumber"/>
        <w:rFonts w:cs="Arial"/>
      </w:rPr>
      <w:tab/>
    </w:r>
    <w:r>
      <w:rPr>
        <w:rStyle w:val="PageNumber"/>
        <w:rFonts w:cs="Arial"/>
      </w:rPr>
      <w:tab/>
    </w:r>
    <w:r w:rsidRPr="004D0110">
      <w:rPr>
        <w:szCs w:val="20"/>
      </w:rPr>
      <w:t xml:space="preserve">Page </w:t>
    </w:r>
    <w:r w:rsidRPr="004D0110">
      <w:rPr>
        <w:b/>
        <w:bCs/>
        <w:szCs w:val="20"/>
      </w:rPr>
      <w:fldChar w:fldCharType="begin"/>
    </w:r>
    <w:r w:rsidRPr="004D0110">
      <w:rPr>
        <w:b/>
        <w:bCs/>
        <w:szCs w:val="20"/>
      </w:rPr>
      <w:instrText xml:space="preserve"> PAGE </w:instrText>
    </w:r>
    <w:r w:rsidRPr="004D0110">
      <w:rPr>
        <w:b/>
        <w:bCs/>
        <w:szCs w:val="20"/>
      </w:rPr>
      <w:fldChar w:fldCharType="separate"/>
    </w:r>
    <w:r w:rsidR="00643295">
      <w:rPr>
        <w:b/>
        <w:bCs/>
        <w:noProof/>
        <w:szCs w:val="20"/>
      </w:rPr>
      <w:t>13</w:t>
    </w:r>
    <w:r w:rsidRPr="004D0110">
      <w:rPr>
        <w:b/>
        <w:bCs/>
        <w:szCs w:val="20"/>
      </w:rPr>
      <w:fldChar w:fldCharType="end"/>
    </w:r>
    <w:r w:rsidRPr="004D0110">
      <w:rPr>
        <w:szCs w:val="20"/>
      </w:rPr>
      <w:t xml:space="preserve"> of </w:t>
    </w:r>
    <w:r w:rsidRPr="004D0110">
      <w:rPr>
        <w:b/>
        <w:bCs/>
        <w:szCs w:val="20"/>
      </w:rPr>
      <w:fldChar w:fldCharType="begin"/>
    </w:r>
    <w:r w:rsidRPr="004D0110">
      <w:rPr>
        <w:b/>
        <w:bCs/>
        <w:szCs w:val="20"/>
      </w:rPr>
      <w:instrText xml:space="preserve"> NUMPAGES  </w:instrText>
    </w:r>
    <w:r w:rsidRPr="004D0110">
      <w:rPr>
        <w:b/>
        <w:bCs/>
        <w:szCs w:val="20"/>
      </w:rPr>
      <w:fldChar w:fldCharType="separate"/>
    </w:r>
    <w:r w:rsidR="00643295">
      <w:rPr>
        <w:b/>
        <w:bCs/>
        <w:noProof/>
        <w:szCs w:val="20"/>
      </w:rPr>
      <w:t>13</w:t>
    </w:r>
    <w:r w:rsidRPr="004D0110">
      <w:rPr>
        <w:b/>
        <w:bCs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461" w:rsidRDefault="00B11461">
      <w:r>
        <w:separator/>
      </w:r>
    </w:p>
  </w:footnote>
  <w:footnote w:type="continuationSeparator" w:id="0">
    <w:p w:rsidR="00B11461" w:rsidRDefault="00B11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639" w:rsidRDefault="000F4639" w:rsidP="00015A78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26"/>
    <w:rsid w:val="00015A78"/>
    <w:rsid w:val="000164C1"/>
    <w:rsid w:val="000664A5"/>
    <w:rsid w:val="000868A3"/>
    <w:rsid w:val="000E0AA6"/>
    <w:rsid w:val="000E5A09"/>
    <w:rsid w:val="000F4639"/>
    <w:rsid w:val="001655F5"/>
    <w:rsid w:val="00172D45"/>
    <w:rsid w:val="001B0665"/>
    <w:rsid w:val="00245C00"/>
    <w:rsid w:val="00250286"/>
    <w:rsid w:val="00255D09"/>
    <w:rsid w:val="002C0297"/>
    <w:rsid w:val="002D19F0"/>
    <w:rsid w:val="002D456D"/>
    <w:rsid w:val="002D4F6C"/>
    <w:rsid w:val="00330EC9"/>
    <w:rsid w:val="00354271"/>
    <w:rsid w:val="00381E88"/>
    <w:rsid w:val="003C4403"/>
    <w:rsid w:val="004374EC"/>
    <w:rsid w:val="00455621"/>
    <w:rsid w:val="00455D1C"/>
    <w:rsid w:val="004D0110"/>
    <w:rsid w:val="004E25D6"/>
    <w:rsid w:val="004F54B2"/>
    <w:rsid w:val="00516629"/>
    <w:rsid w:val="005244AA"/>
    <w:rsid w:val="00572331"/>
    <w:rsid w:val="005F07E0"/>
    <w:rsid w:val="005F4198"/>
    <w:rsid w:val="006027EE"/>
    <w:rsid w:val="006029BC"/>
    <w:rsid w:val="006109FD"/>
    <w:rsid w:val="00643295"/>
    <w:rsid w:val="00693401"/>
    <w:rsid w:val="006A43F3"/>
    <w:rsid w:val="006A70D8"/>
    <w:rsid w:val="006C7D7C"/>
    <w:rsid w:val="00724DCD"/>
    <w:rsid w:val="0074334F"/>
    <w:rsid w:val="00794863"/>
    <w:rsid w:val="00797D47"/>
    <w:rsid w:val="007D2A83"/>
    <w:rsid w:val="007E18B7"/>
    <w:rsid w:val="00800CE4"/>
    <w:rsid w:val="0084413A"/>
    <w:rsid w:val="00895E43"/>
    <w:rsid w:val="008D2E2F"/>
    <w:rsid w:val="008F36D7"/>
    <w:rsid w:val="00913C96"/>
    <w:rsid w:val="00945C6E"/>
    <w:rsid w:val="00953785"/>
    <w:rsid w:val="009A3F77"/>
    <w:rsid w:val="009B7033"/>
    <w:rsid w:val="009D5529"/>
    <w:rsid w:val="009D720F"/>
    <w:rsid w:val="009F243F"/>
    <w:rsid w:val="00A0410C"/>
    <w:rsid w:val="00A06621"/>
    <w:rsid w:val="00A67B39"/>
    <w:rsid w:val="00A722B3"/>
    <w:rsid w:val="00A73C85"/>
    <w:rsid w:val="00AB2006"/>
    <w:rsid w:val="00AC3E06"/>
    <w:rsid w:val="00B11461"/>
    <w:rsid w:val="00B13A9E"/>
    <w:rsid w:val="00B254E8"/>
    <w:rsid w:val="00B61295"/>
    <w:rsid w:val="00BB24A3"/>
    <w:rsid w:val="00BB30CD"/>
    <w:rsid w:val="00C2560C"/>
    <w:rsid w:val="00C372DC"/>
    <w:rsid w:val="00C530FF"/>
    <w:rsid w:val="00CA15D3"/>
    <w:rsid w:val="00CA6B81"/>
    <w:rsid w:val="00CD35C8"/>
    <w:rsid w:val="00CD4B1B"/>
    <w:rsid w:val="00CE6B74"/>
    <w:rsid w:val="00D040F8"/>
    <w:rsid w:val="00D22A10"/>
    <w:rsid w:val="00D5583D"/>
    <w:rsid w:val="00D7676F"/>
    <w:rsid w:val="00D97526"/>
    <w:rsid w:val="00DD634B"/>
    <w:rsid w:val="00E157D3"/>
    <w:rsid w:val="00E23FB9"/>
    <w:rsid w:val="00E266D4"/>
    <w:rsid w:val="00E34160"/>
    <w:rsid w:val="00E736B4"/>
    <w:rsid w:val="00E83A3A"/>
    <w:rsid w:val="00F07986"/>
    <w:rsid w:val="00F1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40A57B03-B4FE-41AE-8B08-044B0DB5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913C96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46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F463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F4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F4639"/>
  </w:style>
  <w:style w:type="character" w:customStyle="1" w:styleId="FooterChar">
    <w:name w:val="Footer Char"/>
    <w:link w:val="Footer"/>
    <w:uiPriority w:val="99"/>
    <w:rsid w:val="00015A78"/>
    <w:rPr>
      <w:rFonts w:ascii="Arial" w:hAnsi="Arial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244A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hovclose">
    <w:name w:val="_hovclose"/>
    <w:basedOn w:val="DefaultParagraphFont"/>
    <w:rsid w:val="005244AA"/>
  </w:style>
  <w:style w:type="paragraph" w:styleId="PlainText">
    <w:name w:val="Plain Text"/>
    <w:basedOn w:val="Normal"/>
    <w:link w:val="PlainTextChar"/>
    <w:uiPriority w:val="99"/>
    <w:semiHidden/>
    <w:unhideWhenUsed/>
    <w:rsid w:val="005244A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44AA"/>
    <w:rPr>
      <w:rFonts w:ascii="Calibri" w:eastAsiaTheme="minorHAnsi" w:hAnsi="Calibri" w:cstheme="minorBidi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913C96"/>
    <w:rPr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A7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723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327292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20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4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23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335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5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asim.VAISHNAVIGROUP\My%20Documents\EM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EMTemplate.dotx</Template>
  <TotalTime>116</TotalTime>
  <Pages>13</Pages>
  <Words>513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Vaishnavi</Company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</dc:creator>
  <cp:keywords/>
  <dc:description/>
  <cp:lastModifiedBy>Shamala  Padmanabhan</cp:lastModifiedBy>
  <cp:revision>55</cp:revision>
  <cp:lastPrinted>1900-12-31T18:30:00Z</cp:lastPrinted>
  <dcterms:created xsi:type="dcterms:W3CDTF">2012-08-18T11:11:00Z</dcterms:created>
  <dcterms:modified xsi:type="dcterms:W3CDTF">2017-09-14T11:46:00Z</dcterms:modified>
</cp:coreProperties>
</file>